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75BB5" w14:textId="77777777" w:rsidR="00F65E08" w:rsidRDefault="00A3139D" w:rsidP="00F65E08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760898" wp14:editId="1A3480E5">
                <wp:simplePos x="0" y="0"/>
                <wp:positionH relativeFrom="column">
                  <wp:posOffset>569495</wp:posOffset>
                </wp:positionH>
                <wp:positionV relativeFrom="paragraph">
                  <wp:posOffset>2398295</wp:posOffset>
                </wp:positionV>
                <wp:extent cx="6631405" cy="4800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405" cy="480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67ACB" w14:textId="77777777" w:rsidR="0012624D" w:rsidRPr="0012624D" w:rsidRDefault="0012624D" w:rsidP="0012624D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Oswald Medium" w:hAnsi="Oswald Medium" w:cs="Segoe UI"/>
                                <w:color w:val="E44F25"/>
                                <w:sz w:val="28"/>
                                <w:szCs w:val="28"/>
                              </w:rPr>
                            </w:pPr>
                            <w:r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E44F25"/>
                                <w:sz w:val="28"/>
                                <w:szCs w:val="28"/>
                              </w:rPr>
                              <w:t>External Internet Page</w:t>
                            </w:r>
                            <w:r w:rsidRPr="0012624D">
                              <w:rPr>
                                <w:rStyle w:val="eop"/>
                                <w:rFonts w:ascii="Oswald Medium" w:hAnsi="Oswald Medium" w:cs="Arial"/>
                                <w:color w:val="E44F25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74189B9" w14:textId="77777777" w:rsidR="0012624D" w:rsidRPr="0012624D" w:rsidRDefault="0012624D" w:rsidP="001262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Oswald Medium" w:hAnsi="Oswald Medium" w:cs="Segoe UI"/>
                              </w:rPr>
                            </w:pPr>
                            <w:r w:rsidRPr="0012624D">
                              <w:rPr>
                                <w:rStyle w:val="eop"/>
                                <w:rFonts w:ascii="Oswald Medium" w:hAnsi="Oswald Medium"/>
                              </w:rPr>
                              <w:t> </w:t>
                            </w:r>
                          </w:p>
                          <w:p w14:paraId="584D5F17" w14:textId="77777777" w:rsidR="0012624D" w:rsidRPr="0012624D" w:rsidRDefault="0012624D" w:rsidP="001262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Oswald Medium" w:hAnsi="Oswald Medium" w:cs="Segoe UI"/>
                              </w:rPr>
                            </w:pPr>
                            <w:r w:rsidRPr="0012624D">
                              <w:rPr>
                                <w:rStyle w:val="eop"/>
                                <w:rFonts w:ascii="Oswald Medium" w:hAnsi="Oswald Medium" w:cs="Arial"/>
                                <w:color w:val="00B0F0"/>
                              </w:rPr>
                              <w:t> </w:t>
                            </w:r>
                          </w:p>
                          <w:p w14:paraId="2B45C9E0" w14:textId="4DF19639" w:rsidR="0012624D" w:rsidRDefault="003741F4" w:rsidP="001262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Oswald Medium" w:hAnsi="Oswald Medium" w:cs="Arial"/>
                                <w:color w:val="747474"/>
                              </w:rPr>
                            </w:pPr>
                            <w:r>
                              <w:rPr>
                                <w:rStyle w:val="normaltextrun"/>
                                <w:rFonts w:ascii="Oswald Medium" w:hAnsi="Oswald Medium" w:cs="Arial"/>
                                <w:color w:val="747474"/>
                              </w:rPr>
                              <w:t>We are</w:t>
                            </w:r>
                            <w:r w:rsidR="0012624D"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747474"/>
                              </w:rPr>
                              <w:t xml:space="preserve"> dedicated to protecting our employees’ information. For this reason, we use</w:t>
                            </w:r>
                            <w:r w:rsidR="0012624D" w:rsidRPr="0012624D">
                              <w:rPr>
                                <w:rStyle w:val="normaltextrun"/>
                                <w:color w:val="747474"/>
                              </w:rPr>
                              <w:t> </w:t>
                            </w:r>
                            <w:hyperlink r:id="rId6" w:tgtFrame="_blank" w:history="1">
                              <w:r w:rsidR="0012624D" w:rsidRPr="0012624D">
                                <w:rPr>
                                  <w:rStyle w:val="normaltextrun"/>
                                  <w:rFonts w:ascii="Oswald Medium" w:hAnsi="Oswald Medium" w:cs="Arial"/>
                                  <w:color w:val="E44F25"/>
                                  <w:u w:val="single"/>
                                </w:rPr>
                                <w:t>Verifent</w:t>
                              </w:r>
                            </w:hyperlink>
                            <w:r w:rsidR="0012624D" w:rsidRPr="0012624D">
                              <w:rPr>
                                <w:rStyle w:val="normaltextrun"/>
                                <w:color w:val="747474"/>
                              </w:rPr>
                              <w:t> </w:t>
                            </w:r>
                            <w:r w:rsidR="0012624D"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747474"/>
                              </w:rPr>
                              <w:t>to confirm verification of employment and/or verification of income (VOE/VOI) requests are legitimate, and a valid permissible purpose exists as defined by the</w:t>
                            </w:r>
                            <w:r w:rsidR="0012624D" w:rsidRPr="0012624D">
                              <w:rPr>
                                <w:rStyle w:val="normaltextrun"/>
                                <w:color w:val="747474"/>
                              </w:rPr>
                              <w:t> </w:t>
                            </w:r>
                            <w:hyperlink r:id="rId7" w:tgtFrame="_blank" w:history="1">
                              <w:r w:rsidR="0012624D" w:rsidRPr="0012624D">
                                <w:rPr>
                                  <w:rStyle w:val="normaltextrun"/>
                                  <w:rFonts w:ascii="Oswald Medium" w:hAnsi="Oswald Medium" w:cs="Arial"/>
                                  <w:color w:val="E44F25"/>
                                  <w:u w:val="single"/>
                                </w:rPr>
                                <w:t>Fair Credit Reporting Act</w:t>
                              </w:r>
                            </w:hyperlink>
                            <w:r w:rsidR="0012624D" w:rsidRPr="0012624D">
                              <w:rPr>
                                <w:rStyle w:val="normaltextrun"/>
                                <w:color w:val="747474"/>
                              </w:rPr>
                              <w:t> </w:t>
                            </w:r>
                            <w:r w:rsidR="0012624D"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747474"/>
                              </w:rPr>
                              <w:t>(FCRA). Verifiers seeking employment and/or income information for</w:t>
                            </w:r>
                            <w:r>
                              <w:rPr>
                                <w:rStyle w:val="normaltextrun"/>
                                <w:rFonts w:ascii="Oswald Medium" w:hAnsi="Oswald Medium" w:cs="Arial"/>
                                <w:color w:val="747474"/>
                              </w:rPr>
                              <w:t xml:space="preserve"> our </w:t>
                            </w:r>
                            <w:r w:rsidR="0012624D"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747474"/>
                              </w:rPr>
                              <w:t>employee’s must submit VOE/VOI requests through Verifent.</w:t>
                            </w:r>
                            <w:r w:rsidR="0012624D" w:rsidRPr="0012624D">
                              <w:rPr>
                                <w:rStyle w:val="eop"/>
                                <w:rFonts w:ascii="Oswald Medium" w:hAnsi="Oswald Medium" w:cs="Arial"/>
                                <w:color w:val="747474"/>
                              </w:rPr>
                              <w:t> </w:t>
                            </w:r>
                          </w:p>
                          <w:p w14:paraId="2F5E6C05" w14:textId="77777777" w:rsidR="0012624D" w:rsidRPr="0012624D" w:rsidRDefault="0012624D" w:rsidP="001262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Oswald Medium" w:hAnsi="Oswald Medium" w:cs="Segoe UI"/>
                              </w:rPr>
                            </w:pPr>
                          </w:p>
                          <w:p w14:paraId="5462C6E5" w14:textId="77777777" w:rsidR="0012624D" w:rsidRPr="0012624D" w:rsidRDefault="0012624D" w:rsidP="001262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Oswald Medium" w:hAnsi="Oswald Medium" w:cs="Segoe UI"/>
                                <w:color w:val="636463"/>
                              </w:rPr>
                            </w:pPr>
                            <w:r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636463"/>
                              </w:rPr>
                              <w:t>To Submit a Request:</w:t>
                            </w:r>
                            <w:r w:rsidRPr="0012624D">
                              <w:rPr>
                                <w:rStyle w:val="eop"/>
                                <w:rFonts w:ascii="Oswald Medium" w:hAnsi="Oswald Medium" w:cs="Arial"/>
                                <w:color w:val="636463"/>
                              </w:rPr>
                              <w:t> </w:t>
                            </w:r>
                          </w:p>
                          <w:p w14:paraId="6C75192E" w14:textId="77777777" w:rsidR="0012624D" w:rsidRPr="0012624D" w:rsidRDefault="0012624D" w:rsidP="0012624D">
                            <w:pPr>
                              <w:pStyle w:val="paragraph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ind w:left="1080" w:firstLine="0"/>
                              <w:textAlignment w:val="baseline"/>
                              <w:rPr>
                                <w:rFonts w:ascii="Oswald Medium" w:hAnsi="Oswald Medium" w:cs="Arial"/>
                                <w:color w:val="636463"/>
                              </w:rPr>
                            </w:pPr>
                            <w:r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636463"/>
                              </w:rPr>
                              <w:t>Log in at</w:t>
                            </w:r>
                            <w:r w:rsidRPr="0012624D">
                              <w:rPr>
                                <w:rStyle w:val="normaltextrun"/>
                                <w:color w:val="636463"/>
                              </w:rPr>
                              <w:t> </w:t>
                            </w:r>
                            <w:hyperlink r:id="rId8" w:tgtFrame="_blank" w:history="1">
                              <w:r w:rsidRPr="0012624D">
                                <w:rPr>
                                  <w:rStyle w:val="normaltextrun"/>
                                  <w:rFonts w:ascii="Oswald Medium" w:hAnsi="Oswald Medium" w:cs="Arial"/>
                                  <w:color w:val="E44F25"/>
                                  <w:u w:val="single"/>
                                </w:rPr>
                                <w:t>https://www.verifent.com/log-in</w:t>
                              </w:r>
                            </w:hyperlink>
                            <w:r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636463"/>
                              </w:rPr>
                              <w:t>. Please note that new Verifent users will need to register and create an account before proceeding.</w:t>
                            </w:r>
                            <w:r w:rsidRPr="0012624D">
                              <w:rPr>
                                <w:rStyle w:val="eop"/>
                                <w:rFonts w:ascii="Oswald Medium" w:hAnsi="Oswald Medium" w:cs="Arial"/>
                                <w:color w:val="636463"/>
                              </w:rPr>
                              <w:t> </w:t>
                            </w:r>
                          </w:p>
                          <w:p w14:paraId="6353D951" w14:textId="47DE6754" w:rsidR="0012624D" w:rsidRPr="0012624D" w:rsidRDefault="0012624D" w:rsidP="0012624D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ind w:left="1080" w:firstLine="0"/>
                              <w:textAlignment w:val="baseline"/>
                              <w:rPr>
                                <w:rFonts w:ascii="Oswald Medium" w:hAnsi="Oswald Medium" w:cs="Arial"/>
                                <w:color w:val="636463"/>
                              </w:rPr>
                            </w:pPr>
                            <w:r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636463"/>
                              </w:rPr>
                              <w:t xml:space="preserve">When prompted, enter </w:t>
                            </w:r>
                            <w:r w:rsidR="003741F4">
                              <w:rPr>
                                <w:rStyle w:val="normaltextrun"/>
                                <w:rFonts w:ascii="Oswald Medium" w:hAnsi="Oswald Medium" w:cs="Arial"/>
                                <w:color w:val="636463"/>
                              </w:rPr>
                              <w:t>our unique</w:t>
                            </w:r>
                            <w:r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636463"/>
                              </w:rPr>
                              <w:t xml:space="preserve"> organization code: </w:t>
                            </w:r>
                            <w:r w:rsidR="00282C74">
                              <w:rPr>
                                <w:rStyle w:val="normaltextrun"/>
                                <w:rFonts w:ascii="Oswald Medium" w:hAnsi="Oswald Medium" w:cs="Arial"/>
                                <w:color w:val="00B0F0"/>
                              </w:rPr>
                              <w:t>BAB407</w:t>
                            </w:r>
                            <w:r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636463"/>
                              </w:rPr>
                              <w:t>.</w:t>
                            </w:r>
                            <w:r w:rsidRPr="0012624D">
                              <w:rPr>
                                <w:rStyle w:val="normaltextrun"/>
                                <w:color w:val="636463"/>
                              </w:rPr>
                              <w:t> </w:t>
                            </w:r>
                            <w:r w:rsidRPr="0012624D">
                              <w:rPr>
                                <w:rStyle w:val="eop"/>
                                <w:rFonts w:ascii="Oswald Medium" w:hAnsi="Oswald Medium" w:cs="Arial"/>
                                <w:color w:val="636463"/>
                              </w:rPr>
                              <w:t> </w:t>
                            </w:r>
                          </w:p>
                          <w:p w14:paraId="22C4EFF0" w14:textId="77777777" w:rsidR="0012624D" w:rsidRPr="0012624D" w:rsidRDefault="0012624D" w:rsidP="0012624D">
                            <w:pPr>
                              <w:pStyle w:val="paragraph"/>
                              <w:numPr>
                                <w:ilvl w:val="0"/>
                                <w:numId w:val="17"/>
                              </w:numPr>
                              <w:spacing w:before="0" w:beforeAutospacing="0" w:after="0" w:afterAutospacing="0"/>
                              <w:ind w:left="1080" w:firstLine="0"/>
                              <w:textAlignment w:val="baseline"/>
                              <w:rPr>
                                <w:rStyle w:val="eop"/>
                                <w:rFonts w:ascii="Oswald Medium" w:hAnsi="Oswald Medium" w:cs="Arial"/>
                                <w:color w:val="636463"/>
                              </w:rPr>
                            </w:pPr>
                            <w:r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636463"/>
                              </w:rPr>
                              <w:t>Please be prepared to provide the employee’s date of birth and last four digits of the Social Security Number.</w:t>
                            </w:r>
                            <w:r w:rsidRPr="0012624D">
                              <w:rPr>
                                <w:rStyle w:val="eop"/>
                                <w:rFonts w:ascii="Oswald Medium" w:hAnsi="Oswald Medium" w:cs="Arial"/>
                                <w:color w:val="636463"/>
                              </w:rPr>
                              <w:t> </w:t>
                            </w:r>
                          </w:p>
                          <w:p w14:paraId="78359929" w14:textId="77777777" w:rsidR="0012624D" w:rsidRPr="0012624D" w:rsidRDefault="0012624D" w:rsidP="0012624D">
                            <w:pPr>
                              <w:pStyle w:val="paragraph"/>
                              <w:spacing w:before="0" w:beforeAutospacing="0" w:after="0" w:afterAutospacing="0"/>
                              <w:ind w:left="1080"/>
                              <w:textAlignment w:val="baseline"/>
                              <w:rPr>
                                <w:rFonts w:ascii="Oswald Medium" w:hAnsi="Oswald Medium" w:cs="Arial"/>
                              </w:rPr>
                            </w:pPr>
                          </w:p>
                          <w:p w14:paraId="3B41A4F8" w14:textId="77777777" w:rsidR="0012624D" w:rsidRPr="0012624D" w:rsidRDefault="0012624D" w:rsidP="001262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Oswald Medium" w:hAnsi="Oswald Medium" w:cs="Segoe UI"/>
                              </w:rPr>
                            </w:pPr>
                            <w:r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747474"/>
                              </w:rPr>
                              <w:t>For additional information on this process, please visit</w:t>
                            </w:r>
                            <w:r w:rsidRPr="0012624D">
                              <w:rPr>
                                <w:rStyle w:val="normaltextrun"/>
                                <w:color w:val="747474"/>
                              </w:rPr>
                              <w:t> </w:t>
                            </w:r>
                            <w:hyperlink r:id="rId9" w:tgtFrame="_blank" w:history="1">
                              <w:r w:rsidRPr="0012624D">
                                <w:rPr>
                                  <w:rStyle w:val="normaltextrun"/>
                                  <w:rFonts w:ascii="Oswald Medium" w:hAnsi="Oswald Medium" w:cs="Arial"/>
                                  <w:color w:val="E44F25"/>
                                  <w:u w:val="single"/>
                                </w:rPr>
                                <w:t>Verifent</w:t>
                              </w:r>
                            </w:hyperlink>
                            <w:r w:rsidRPr="0012624D">
                              <w:rPr>
                                <w:rStyle w:val="normaltextrun"/>
                                <w:rFonts w:ascii="Oswald Medium" w:hAnsi="Oswald Medium" w:cs="Arial"/>
                                <w:color w:val="747474"/>
                              </w:rPr>
                              <w:t>.</w:t>
                            </w:r>
                            <w:r w:rsidRPr="0012624D">
                              <w:rPr>
                                <w:rStyle w:val="eop"/>
                                <w:rFonts w:ascii="Oswald Medium" w:hAnsi="Oswald Medium" w:cs="Arial"/>
                                <w:color w:val="747474"/>
                              </w:rPr>
                              <w:t> </w:t>
                            </w:r>
                          </w:p>
                          <w:p w14:paraId="6062874C" w14:textId="77777777" w:rsidR="00A3139D" w:rsidRDefault="00A3139D" w:rsidP="001262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76089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4.85pt;margin-top:188.85pt;width:522.15pt;height:37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" filled="f" stroked="f" strokeweight=".5pt">
                <v:textbox>
                  <w:txbxContent>
                    <w:p w14:paraId="28267ACB" w14:textId="77777777" w:rsidR="0012624D" w:rsidRPr="0012624D" w:rsidRDefault="0012624D" w:rsidP="0012624D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Oswald Medium" w:hAnsi="Oswald Medium" w:cs="Segoe UI"/>
                          <w:color w:val="E44F25"/>
                          <w:sz w:val="28"/>
                          <w:szCs w:val="28"/>
                        </w:rPr>
                      </w:pPr>
                      <w:r w:rsidRPr="0012624D">
                        <w:rPr>
                          <w:rStyle w:val="normaltextrun"/>
                          <w:rFonts w:ascii="Oswald Medium" w:hAnsi="Oswald Medium" w:cs="Arial"/>
                          <w:color w:val="E44F25"/>
                          <w:sz w:val="28"/>
                          <w:szCs w:val="28"/>
                        </w:rPr>
                        <w:t>External Internet Page</w:t>
                      </w:r>
                      <w:r w:rsidRPr="0012624D">
                        <w:rPr>
                          <w:rStyle w:val="eop"/>
                          <w:rFonts w:ascii="Oswald Medium" w:hAnsi="Oswald Medium" w:cs="Arial"/>
                          <w:color w:val="E44F25"/>
                          <w:sz w:val="28"/>
                          <w:szCs w:val="28"/>
                        </w:rPr>
                        <w:t> </w:t>
                      </w:r>
                    </w:p>
                    <w:p w14:paraId="674189B9" w14:textId="77777777" w:rsidR="0012624D" w:rsidRPr="0012624D" w:rsidRDefault="0012624D" w:rsidP="001262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Oswald Medium" w:hAnsi="Oswald Medium" w:cs="Segoe UI"/>
                        </w:rPr>
                      </w:pPr>
                      <w:r w:rsidRPr="0012624D">
                        <w:rPr>
                          <w:rStyle w:val="eop"/>
                          <w:rFonts w:ascii="Oswald Medium" w:hAnsi="Oswald Medium"/>
                        </w:rPr>
                        <w:t> </w:t>
                      </w:r>
                    </w:p>
                    <w:p w14:paraId="584D5F17" w14:textId="77777777" w:rsidR="0012624D" w:rsidRPr="0012624D" w:rsidRDefault="0012624D" w:rsidP="001262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Oswald Medium" w:hAnsi="Oswald Medium" w:cs="Segoe UI"/>
                        </w:rPr>
                      </w:pPr>
                      <w:r w:rsidRPr="0012624D">
                        <w:rPr>
                          <w:rStyle w:val="eop"/>
                          <w:rFonts w:ascii="Oswald Medium" w:hAnsi="Oswald Medium" w:cs="Arial"/>
                          <w:color w:val="00B0F0"/>
                        </w:rPr>
                        <w:t> </w:t>
                      </w:r>
                    </w:p>
                    <w:p w14:paraId="2B45C9E0" w14:textId="4DF19639" w:rsidR="0012624D" w:rsidRDefault="003741F4" w:rsidP="001262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Oswald Medium" w:hAnsi="Oswald Medium" w:cs="Arial"/>
                          <w:color w:val="747474"/>
                        </w:rPr>
                      </w:pPr>
                      <w:r>
                        <w:rPr>
                          <w:rStyle w:val="normaltextrun"/>
                          <w:rFonts w:ascii="Oswald Medium" w:hAnsi="Oswald Medium" w:cs="Arial"/>
                          <w:color w:val="747474"/>
                        </w:rPr>
                        <w:t>We are</w:t>
                      </w:r>
                      <w:r w:rsidR="0012624D" w:rsidRPr="0012624D">
                        <w:rPr>
                          <w:rStyle w:val="normaltextrun"/>
                          <w:rFonts w:ascii="Oswald Medium" w:hAnsi="Oswald Medium" w:cs="Arial"/>
                          <w:color w:val="747474"/>
                        </w:rPr>
                        <w:t xml:space="preserve"> dedicated to protecting our employees’ information. For this reason, we use</w:t>
                      </w:r>
                      <w:r w:rsidR="0012624D" w:rsidRPr="0012624D">
                        <w:rPr>
                          <w:rStyle w:val="normaltextrun"/>
                          <w:color w:val="747474"/>
                        </w:rPr>
                        <w:t> </w:t>
                      </w:r>
                      <w:hyperlink r:id="rId10" w:tgtFrame="_blank" w:history="1">
                        <w:r w:rsidR="0012624D" w:rsidRPr="0012624D">
                          <w:rPr>
                            <w:rStyle w:val="normaltextrun"/>
                            <w:rFonts w:ascii="Oswald Medium" w:hAnsi="Oswald Medium" w:cs="Arial"/>
                            <w:color w:val="E44F25"/>
                            <w:u w:val="single"/>
                          </w:rPr>
                          <w:t>Verifent</w:t>
                        </w:r>
                      </w:hyperlink>
                      <w:r w:rsidR="0012624D" w:rsidRPr="0012624D">
                        <w:rPr>
                          <w:rStyle w:val="normaltextrun"/>
                          <w:color w:val="747474"/>
                        </w:rPr>
                        <w:t> </w:t>
                      </w:r>
                      <w:r w:rsidR="0012624D" w:rsidRPr="0012624D">
                        <w:rPr>
                          <w:rStyle w:val="normaltextrun"/>
                          <w:rFonts w:ascii="Oswald Medium" w:hAnsi="Oswald Medium" w:cs="Arial"/>
                          <w:color w:val="747474"/>
                        </w:rPr>
                        <w:t>to confirm verification of employment and/or verification of income (VOE/VOI) requests are legitimate, and a valid permissible purpose exists as defined by the</w:t>
                      </w:r>
                      <w:r w:rsidR="0012624D" w:rsidRPr="0012624D">
                        <w:rPr>
                          <w:rStyle w:val="normaltextrun"/>
                          <w:color w:val="747474"/>
                        </w:rPr>
                        <w:t> </w:t>
                      </w:r>
                      <w:hyperlink r:id="rId11" w:tgtFrame="_blank" w:history="1">
                        <w:r w:rsidR="0012624D" w:rsidRPr="0012624D">
                          <w:rPr>
                            <w:rStyle w:val="normaltextrun"/>
                            <w:rFonts w:ascii="Oswald Medium" w:hAnsi="Oswald Medium" w:cs="Arial"/>
                            <w:color w:val="E44F25"/>
                            <w:u w:val="single"/>
                          </w:rPr>
                          <w:t>Fair Credit Reporting Act</w:t>
                        </w:r>
                      </w:hyperlink>
                      <w:r w:rsidR="0012624D" w:rsidRPr="0012624D">
                        <w:rPr>
                          <w:rStyle w:val="normaltextrun"/>
                          <w:color w:val="747474"/>
                        </w:rPr>
                        <w:t> </w:t>
                      </w:r>
                      <w:r w:rsidR="0012624D" w:rsidRPr="0012624D">
                        <w:rPr>
                          <w:rStyle w:val="normaltextrun"/>
                          <w:rFonts w:ascii="Oswald Medium" w:hAnsi="Oswald Medium" w:cs="Arial"/>
                          <w:color w:val="747474"/>
                        </w:rPr>
                        <w:t>(FCRA). Verifiers seeking employment and/or income information for</w:t>
                      </w:r>
                      <w:r>
                        <w:rPr>
                          <w:rStyle w:val="normaltextrun"/>
                          <w:rFonts w:ascii="Oswald Medium" w:hAnsi="Oswald Medium" w:cs="Arial"/>
                          <w:color w:val="747474"/>
                        </w:rPr>
                        <w:t xml:space="preserve"> our </w:t>
                      </w:r>
                      <w:r w:rsidR="0012624D" w:rsidRPr="0012624D">
                        <w:rPr>
                          <w:rStyle w:val="normaltextrun"/>
                          <w:rFonts w:ascii="Oswald Medium" w:hAnsi="Oswald Medium" w:cs="Arial"/>
                          <w:color w:val="747474"/>
                        </w:rPr>
                        <w:t>employee’s must submit VOE/VOI requests through Verifent.</w:t>
                      </w:r>
                      <w:r w:rsidR="0012624D" w:rsidRPr="0012624D">
                        <w:rPr>
                          <w:rStyle w:val="eop"/>
                          <w:rFonts w:ascii="Oswald Medium" w:hAnsi="Oswald Medium" w:cs="Arial"/>
                          <w:color w:val="747474"/>
                        </w:rPr>
                        <w:t> </w:t>
                      </w:r>
                    </w:p>
                    <w:p w14:paraId="2F5E6C05" w14:textId="77777777" w:rsidR="0012624D" w:rsidRPr="0012624D" w:rsidRDefault="0012624D" w:rsidP="001262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Oswald Medium" w:hAnsi="Oswald Medium" w:cs="Segoe UI"/>
                        </w:rPr>
                      </w:pPr>
                    </w:p>
                    <w:p w14:paraId="5462C6E5" w14:textId="77777777" w:rsidR="0012624D" w:rsidRPr="0012624D" w:rsidRDefault="0012624D" w:rsidP="001262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Oswald Medium" w:hAnsi="Oswald Medium" w:cs="Segoe UI"/>
                          <w:color w:val="636463"/>
                        </w:rPr>
                      </w:pPr>
                      <w:r w:rsidRPr="0012624D">
                        <w:rPr>
                          <w:rStyle w:val="normaltextrun"/>
                          <w:rFonts w:ascii="Oswald Medium" w:hAnsi="Oswald Medium" w:cs="Arial"/>
                          <w:color w:val="636463"/>
                        </w:rPr>
                        <w:t>To Submit a Request:</w:t>
                      </w:r>
                      <w:r w:rsidRPr="0012624D">
                        <w:rPr>
                          <w:rStyle w:val="eop"/>
                          <w:rFonts w:ascii="Oswald Medium" w:hAnsi="Oswald Medium" w:cs="Arial"/>
                          <w:color w:val="636463"/>
                        </w:rPr>
                        <w:t> </w:t>
                      </w:r>
                    </w:p>
                    <w:p w14:paraId="6C75192E" w14:textId="77777777" w:rsidR="0012624D" w:rsidRPr="0012624D" w:rsidRDefault="0012624D" w:rsidP="0012624D">
                      <w:pPr>
                        <w:pStyle w:val="paragraph"/>
                        <w:numPr>
                          <w:ilvl w:val="0"/>
                          <w:numId w:val="15"/>
                        </w:numPr>
                        <w:spacing w:before="0" w:beforeAutospacing="0" w:after="0" w:afterAutospacing="0"/>
                        <w:ind w:left="1080" w:firstLine="0"/>
                        <w:textAlignment w:val="baseline"/>
                        <w:rPr>
                          <w:rFonts w:ascii="Oswald Medium" w:hAnsi="Oswald Medium" w:cs="Arial"/>
                          <w:color w:val="636463"/>
                        </w:rPr>
                      </w:pPr>
                      <w:r w:rsidRPr="0012624D">
                        <w:rPr>
                          <w:rStyle w:val="normaltextrun"/>
                          <w:rFonts w:ascii="Oswald Medium" w:hAnsi="Oswald Medium" w:cs="Arial"/>
                          <w:color w:val="636463"/>
                        </w:rPr>
                        <w:t>Log in at</w:t>
                      </w:r>
                      <w:r w:rsidRPr="0012624D">
                        <w:rPr>
                          <w:rStyle w:val="normaltextrun"/>
                          <w:color w:val="636463"/>
                        </w:rPr>
                        <w:t> </w:t>
                      </w:r>
                      <w:hyperlink r:id="rId12" w:tgtFrame="_blank" w:history="1">
                        <w:r w:rsidRPr="0012624D">
                          <w:rPr>
                            <w:rStyle w:val="normaltextrun"/>
                            <w:rFonts w:ascii="Oswald Medium" w:hAnsi="Oswald Medium" w:cs="Arial"/>
                            <w:color w:val="E44F25"/>
                            <w:u w:val="single"/>
                          </w:rPr>
                          <w:t>https://www.verifent.com/log-in</w:t>
                        </w:r>
                      </w:hyperlink>
                      <w:r w:rsidRPr="0012624D">
                        <w:rPr>
                          <w:rStyle w:val="normaltextrun"/>
                          <w:rFonts w:ascii="Oswald Medium" w:hAnsi="Oswald Medium" w:cs="Arial"/>
                          <w:color w:val="636463"/>
                        </w:rPr>
                        <w:t>. Please note that new Verifent users will need to register and create an account before proceeding.</w:t>
                      </w:r>
                      <w:r w:rsidRPr="0012624D">
                        <w:rPr>
                          <w:rStyle w:val="eop"/>
                          <w:rFonts w:ascii="Oswald Medium" w:hAnsi="Oswald Medium" w:cs="Arial"/>
                          <w:color w:val="636463"/>
                        </w:rPr>
                        <w:t> </w:t>
                      </w:r>
                    </w:p>
                    <w:p w14:paraId="6353D951" w14:textId="47DE6754" w:rsidR="0012624D" w:rsidRPr="0012624D" w:rsidRDefault="0012624D" w:rsidP="0012624D">
                      <w:pPr>
                        <w:pStyle w:val="paragraph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ind w:left="1080" w:firstLine="0"/>
                        <w:textAlignment w:val="baseline"/>
                        <w:rPr>
                          <w:rFonts w:ascii="Oswald Medium" w:hAnsi="Oswald Medium" w:cs="Arial"/>
                          <w:color w:val="636463"/>
                        </w:rPr>
                      </w:pPr>
                      <w:r w:rsidRPr="0012624D">
                        <w:rPr>
                          <w:rStyle w:val="normaltextrun"/>
                          <w:rFonts w:ascii="Oswald Medium" w:hAnsi="Oswald Medium" w:cs="Arial"/>
                          <w:color w:val="636463"/>
                        </w:rPr>
                        <w:t xml:space="preserve">When prompted, enter </w:t>
                      </w:r>
                      <w:r w:rsidR="003741F4">
                        <w:rPr>
                          <w:rStyle w:val="normaltextrun"/>
                          <w:rFonts w:ascii="Oswald Medium" w:hAnsi="Oswald Medium" w:cs="Arial"/>
                          <w:color w:val="636463"/>
                        </w:rPr>
                        <w:t>our unique</w:t>
                      </w:r>
                      <w:r w:rsidRPr="0012624D">
                        <w:rPr>
                          <w:rStyle w:val="normaltextrun"/>
                          <w:rFonts w:ascii="Oswald Medium" w:hAnsi="Oswald Medium" w:cs="Arial"/>
                          <w:color w:val="636463"/>
                        </w:rPr>
                        <w:t xml:space="preserve"> organization code: </w:t>
                      </w:r>
                      <w:r w:rsidR="00282C74">
                        <w:rPr>
                          <w:rStyle w:val="normaltextrun"/>
                          <w:rFonts w:ascii="Oswald Medium" w:hAnsi="Oswald Medium" w:cs="Arial"/>
                          <w:color w:val="00B0F0"/>
                        </w:rPr>
                        <w:t>BAB407</w:t>
                      </w:r>
                      <w:r w:rsidRPr="0012624D">
                        <w:rPr>
                          <w:rStyle w:val="normaltextrun"/>
                          <w:rFonts w:ascii="Oswald Medium" w:hAnsi="Oswald Medium" w:cs="Arial"/>
                          <w:color w:val="636463"/>
                        </w:rPr>
                        <w:t>.</w:t>
                      </w:r>
                      <w:r w:rsidRPr="0012624D">
                        <w:rPr>
                          <w:rStyle w:val="normaltextrun"/>
                          <w:color w:val="636463"/>
                        </w:rPr>
                        <w:t> </w:t>
                      </w:r>
                      <w:r w:rsidRPr="0012624D">
                        <w:rPr>
                          <w:rStyle w:val="eop"/>
                          <w:rFonts w:ascii="Oswald Medium" w:hAnsi="Oswald Medium" w:cs="Arial"/>
                          <w:color w:val="636463"/>
                        </w:rPr>
                        <w:t> </w:t>
                      </w:r>
                    </w:p>
                    <w:p w14:paraId="22C4EFF0" w14:textId="77777777" w:rsidR="0012624D" w:rsidRPr="0012624D" w:rsidRDefault="0012624D" w:rsidP="0012624D">
                      <w:pPr>
                        <w:pStyle w:val="paragraph"/>
                        <w:numPr>
                          <w:ilvl w:val="0"/>
                          <w:numId w:val="17"/>
                        </w:numPr>
                        <w:spacing w:before="0" w:beforeAutospacing="0" w:after="0" w:afterAutospacing="0"/>
                        <w:ind w:left="1080" w:firstLine="0"/>
                        <w:textAlignment w:val="baseline"/>
                        <w:rPr>
                          <w:rStyle w:val="eop"/>
                          <w:rFonts w:ascii="Oswald Medium" w:hAnsi="Oswald Medium" w:cs="Arial"/>
                          <w:color w:val="636463"/>
                        </w:rPr>
                      </w:pPr>
                      <w:r w:rsidRPr="0012624D">
                        <w:rPr>
                          <w:rStyle w:val="normaltextrun"/>
                          <w:rFonts w:ascii="Oswald Medium" w:hAnsi="Oswald Medium" w:cs="Arial"/>
                          <w:color w:val="636463"/>
                        </w:rPr>
                        <w:t>Please be prepared to provide the employee’s date of birth and last four digits of the Social Security Number.</w:t>
                      </w:r>
                      <w:r w:rsidRPr="0012624D">
                        <w:rPr>
                          <w:rStyle w:val="eop"/>
                          <w:rFonts w:ascii="Oswald Medium" w:hAnsi="Oswald Medium" w:cs="Arial"/>
                          <w:color w:val="636463"/>
                        </w:rPr>
                        <w:t> </w:t>
                      </w:r>
                    </w:p>
                    <w:p w14:paraId="78359929" w14:textId="77777777" w:rsidR="0012624D" w:rsidRPr="0012624D" w:rsidRDefault="0012624D" w:rsidP="0012624D">
                      <w:pPr>
                        <w:pStyle w:val="paragraph"/>
                        <w:spacing w:before="0" w:beforeAutospacing="0" w:after="0" w:afterAutospacing="0"/>
                        <w:ind w:left="1080"/>
                        <w:textAlignment w:val="baseline"/>
                        <w:rPr>
                          <w:rFonts w:ascii="Oswald Medium" w:hAnsi="Oswald Medium" w:cs="Arial"/>
                        </w:rPr>
                      </w:pPr>
                    </w:p>
                    <w:p w14:paraId="3B41A4F8" w14:textId="77777777" w:rsidR="0012624D" w:rsidRPr="0012624D" w:rsidRDefault="0012624D" w:rsidP="001262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Oswald Medium" w:hAnsi="Oswald Medium" w:cs="Segoe UI"/>
                        </w:rPr>
                      </w:pPr>
                      <w:r w:rsidRPr="0012624D">
                        <w:rPr>
                          <w:rStyle w:val="normaltextrun"/>
                          <w:rFonts w:ascii="Oswald Medium" w:hAnsi="Oswald Medium" w:cs="Arial"/>
                          <w:color w:val="747474"/>
                        </w:rPr>
                        <w:t>For additional information on this process, please visit</w:t>
                      </w:r>
                      <w:r w:rsidRPr="0012624D">
                        <w:rPr>
                          <w:rStyle w:val="normaltextrun"/>
                          <w:color w:val="747474"/>
                        </w:rPr>
                        <w:t> </w:t>
                      </w:r>
                      <w:hyperlink r:id="rId13" w:tgtFrame="_blank" w:history="1">
                        <w:r w:rsidRPr="0012624D">
                          <w:rPr>
                            <w:rStyle w:val="normaltextrun"/>
                            <w:rFonts w:ascii="Oswald Medium" w:hAnsi="Oswald Medium" w:cs="Arial"/>
                            <w:color w:val="E44F25"/>
                            <w:u w:val="single"/>
                          </w:rPr>
                          <w:t>Verifent</w:t>
                        </w:r>
                      </w:hyperlink>
                      <w:r w:rsidRPr="0012624D">
                        <w:rPr>
                          <w:rStyle w:val="normaltextrun"/>
                          <w:rFonts w:ascii="Oswald Medium" w:hAnsi="Oswald Medium" w:cs="Arial"/>
                          <w:color w:val="747474"/>
                        </w:rPr>
                        <w:t>.</w:t>
                      </w:r>
                      <w:r w:rsidRPr="0012624D">
                        <w:rPr>
                          <w:rStyle w:val="eop"/>
                          <w:rFonts w:ascii="Oswald Medium" w:hAnsi="Oswald Medium" w:cs="Arial"/>
                          <w:color w:val="747474"/>
                        </w:rPr>
                        <w:t> </w:t>
                      </w:r>
                    </w:p>
                    <w:p w14:paraId="6062874C" w14:textId="77777777" w:rsidR="00A3139D" w:rsidRDefault="00A3139D" w:rsidP="0012624D"/>
                  </w:txbxContent>
                </v:textbox>
              </v:shape>
            </w:pict>
          </mc:Fallback>
        </mc:AlternateContent>
      </w:r>
      <w:r w:rsidR="00660509">
        <w:rPr>
          <w:noProof/>
        </w:rPr>
        <w:drawing>
          <wp:inline distT="0" distB="0" distL="0" distR="0" wp14:anchorId="6B418437" wp14:editId="4B7A2692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075" cy="100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E08" w:rsidSect="00B53C2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swald Medium">
    <w:altName w:val="Oswald Medium"/>
    <w:panose1 w:val="00000600000000000000"/>
    <w:charset w:val="4D"/>
    <w:family w:val="auto"/>
    <w:pitch w:val="variable"/>
    <w:sig w:usb0="A00002FF" w:usb1="4000204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81E7B"/>
    <w:multiLevelType w:val="multilevel"/>
    <w:tmpl w:val="110EC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F5014"/>
    <w:multiLevelType w:val="multilevel"/>
    <w:tmpl w:val="A488A2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041D97"/>
    <w:multiLevelType w:val="multilevel"/>
    <w:tmpl w:val="BE9C0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7C043D"/>
    <w:multiLevelType w:val="hybridMultilevel"/>
    <w:tmpl w:val="A5901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47A98"/>
    <w:multiLevelType w:val="multilevel"/>
    <w:tmpl w:val="DEE215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3070D8"/>
    <w:multiLevelType w:val="multilevel"/>
    <w:tmpl w:val="E2F68C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8F0BB8"/>
    <w:multiLevelType w:val="multilevel"/>
    <w:tmpl w:val="6E7CF5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2028D6"/>
    <w:multiLevelType w:val="multilevel"/>
    <w:tmpl w:val="97EC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6F4BC4"/>
    <w:multiLevelType w:val="multilevel"/>
    <w:tmpl w:val="CC686C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1C23AB"/>
    <w:multiLevelType w:val="multilevel"/>
    <w:tmpl w:val="0B66A5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445BE5"/>
    <w:multiLevelType w:val="multilevel"/>
    <w:tmpl w:val="43768B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E5211A"/>
    <w:multiLevelType w:val="multilevel"/>
    <w:tmpl w:val="450AF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B95B49"/>
    <w:multiLevelType w:val="multilevel"/>
    <w:tmpl w:val="805E3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443518"/>
    <w:multiLevelType w:val="hybridMultilevel"/>
    <w:tmpl w:val="20FE0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7864B6"/>
    <w:multiLevelType w:val="multilevel"/>
    <w:tmpl w:val="BD40F0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826084"/>
    <w:multiLevelType w:val="multilevel"/>
    <w:tmpl w:val="E61A2A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B2C1CE6"/>
    <w:multiLevelType w:val="multilevel"/>
    <w:tmpl w:val="8EDAE5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7140594">
    <w:abstractNumId w:val="3"/>
  </w:num>
  <w:num w:numId="2" w16cid:durableId="2096856834">
    <w:abstractNumId w:val="13"/>
  </w:num>
  <w:num w:numId="3" w16cid:durableId="437868570">
    <w:abstractNumId w:val="11"/>
  </w:num>
  <w:num w:numId="4" w16cid:durableId="1905753217">
    <w:abstractNumId w:val="6"/>
  </w:num>
  <w:num w:numId="5" w16cid:durableId="1978483775">
    <w:abstractNumId w:val="14"/>
  </w:num>
  <w:num w:numId="6" w16cid:durableId="1563953211">
    <w:abstractNumId w:val="0"/>
  </w:num>
  <w:num w:numId="7" w16cid:durableId="1361004317">
    <w:abstractNumId w:val="16"/>
  </w:num>
  <w:num w:numId="8" w16cid:durableId="203906167">
    <w:abstractNumId w:val="8"/>
  </w:num>
  <w:num w:numId="9" w16cid:durableId="984818293">
    <w:abstractNumId w:val="12"/>
  </w:num>
  <w:num w:numId="10" w16cid:durableId="1101923194">
    <w:abstractNumId w:val="1"/>
  </w:num>
  <w:num w:numId="11" w16cid:durableId="1610039084">
    <w:abstractNumId w:val="4"/>
  </w:num>
  <w:num w:numId="12" w16cid:durableId="1749156893">
    <w:abstractNumId w:val="7"/>
  </w:num>
  <w:num w:numId="13" w16cid:durableId="483356858">
    <w:abstractNumId w:val="9"/>
  </w:num>
  <w:num w:numId="14" w16cid:durableId="1218931178">
    <w:abstractNumId w:val="15"/>
  </w:num>
  <w:num w:numId="15" w16cid:durableId="1914004243">
    <w:abstractNumId w:val="2"/>
  </w:num>
  <w:num w:numId="16" w16cid:durableId="13457575">
    <w:abstractNumId w:val="5"/>
  </w:num>
  <w:num w:numId="17" w16cid:durableId="11376009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1F4"/>
    <w:rsid w:val="0012624D"/>
    <w:rsid w:val="00130161"/>
    <w:rsid w:val="00282C74"/>
    <w:rsid w:val="003741F4"/>
    <w:rsid w:val="005A1692"/>
    <w:rsid w:val="00660509"/>
    <w:rsid w:val="00673459"/>
    <w:rsid w:val="00A20E47"/>
    <w:rsid w:val="00A3139D"/>
    <w:rsid w:val="00B53C27"/>
    <w:rsid w:val="00C07117"/>
    <w:rsid w:val="00CB4851"/>
    <w:rsid w:val="00F6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8BDE8"/>
  <w15:chartTrackingRefBased/>
  <w15:docId w15:val="{55276482-9B2C-E846-A4E9-425C12764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4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20E4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">
    <w:name w:val="paragraph"/>
    <w:basedOn w:val="Normal"/>
    <w:rsid w:val="006605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660509"/>
  </w:style>
  <w:style w:type="character" w:customStyle="1" w:styleId="eop">
    <w:name w:val="eop"/>
    <w:basedOn w:val="DefaultParagraphFont"/>
    <w:rsid w:val="00660509"/>
  </w:style>
  <w:style w:type="character" w:customStyle="1" w:styleId="scxw220598722">
    <w:name w:val="scxw220598722"/>
    <w:basedOn w:val="DefaultParagraphFont"/>
    <w:rsid w:val="00660509"/>
  </w:style>
  <w:style w:type="character" w:customStyle="1" w:styleId="scxw149085736">
    <w:name w:val="scxw149085736"/>
    <w:basedOn w:val="DefaultParagraphFont"/>
    <w:rsid w:val="0012624D"/>
  </w:style>
  <w:style w:type="character" w:customStyle="1" w:styleId="scxw68357274">
    <w:name w:val="scxw68357274"/>
    <w:basedOn w:val="DefaultParagraphFont"/>
    <w:rsid w:val="00126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6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8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1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4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16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36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7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1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3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7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erifent.com/log-in" TargetMode="External"/><Relationship Id="rId13" Type="http://schemas.openxmlformats.org/officeDocument/2006/relationships/hyperlink" Target="https://www.verifent.com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ftc.gov/enforcement/rules/rules-and-guides" TargetMode="External"/><Relationship Id="rId12" Type="http://schemas.openxmlformats.org/officeDocument/2006/relationships/hyperlink" Target="https://www.verifent.com/log-i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verifent.com/" TargetMode="External"/><Relationship Id="rId11" Type="http://schemas.openxmlformats.org/officeDocument/2006/relationships/hyperlink" Target="https://www.ftc.gov/enforcement/rules/rules-and-guid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erifent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erifent.com/" TargetMode="Externa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ancedillard/Downloads/External%20Internet%20Page.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19319E-CB46-E34B-913B-DC53E4FBE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External Internet Page.v2.dotx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Dillard</dc:creator>
  <cp:keywords/>
  <dc:description/>
  <cp:lastModifiedBy>Brian Yates</cp:lastModifiedBy>
  <cp:revision>2</cp:revision>
  <dcterms:created xsi:type="dcterms:W3CDTF">2024-04-25T18:00:00Z</dcterms:created>
  <dcterms:modified xsi:type="dcterms:W3CDTF">2024-04-25T18:00:00Z</dcterms:modified>
</cp:coreProperties>
</file>